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45AE" w:rsidRDefault="004645AE" w:rsidP="00C644F4"/>
    <w:p w:rsidR="0060766C" w:rsidRDefault="0060766C" w:rsidP="00C644F4"/>
    <w:p w:rsidR="0060766C" w:rsidRDefault="0060766C" w:rsidP="0060766C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Rozdělení žáků 1. tříd pro školní rok 2018/2019</w:t>
      </w:r>
    </w:p>
    <w:p w:rsidR="0060766C" w:rsidRPr="00FB26B1" w:rsidRDefault="0060766C" w:rsidP="0060766C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0766C" w:rsidRPr="00FB26B1" w:rsidRDefault="0060766C" w:rsidP="0060766C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FB26B1">
        <w:rPr>
          <w:rFonts w:ascii="Times New Roman" w:hAnsi="Times New Roman"/>
          <w:b/>
          <w:sz w:val="28"/>
          <w:szCs w:val="28"/>
        </w:rPr>
        <w:t>I. A – Mgr. Naďa Novotná</w:t>
      </w:r>
      <w:r w:rsidRPr="00FB26B1">
        <w:rPr>
          <w:rFonts w:ascii="Times New Roman" w:hAnsi="Times New Roman"/>
          <w:b/>
          <w:sz w:val="28"/>
          <w:szCs w:val="28"/>
        </w:rPr>
        <w:tab/>
      </w:r>
      <w:r w:rsidRPr="00FB26B1">
        <w:rPr>
          <w:rFonts w:ascii="Times New Roman" w:hAnsi="Times New Roman"/>
          <w:b/>
          <w:sz w:val="28"/>
          <w:szCs w:val="28"/>
        </w:rPr>
        <w:tab/>
      </w:r>
      <w:r w:rsidRPr="00FB26B1">
        <w:rPr>
          <w:rFonts w:ascii="Times New Roman" w:hAnsi="Times New Roman"/>
          <w:b/>
          <w:sz w:val="28"/>
          <w:szCs w:val="28"/>
        </w:rPr>
        <w:tab/>
        <w:t>I. B – Mgr. Kateřina Santolíková</w:t>
      </w:r>
    </w:p>
    <w:p w:rsidR="0060766C" w:rsidRPr="00FB26B1" w:rsidRDefault="0060766C" w:rsidP="0060766C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0766C" w:rsidRPr="00FB26B1" w:rsidRDefault="00FB26B1" w:rsidP="0060766C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FB26B1">
        <w:rPr>
          <w:rFonts w:ascii="Times New Roman" w:hAnsi="Times New Roman"/>
          <w:b/>
          <w:sz w:val="28"/>
          <w:szCs w:val="28"/>
        </w:rPr>
        <w:t>RVJ 001</w:t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F26B20">
        <w:rPr>
          <w:rFonts w:ascii="Times New Roman" w:hAnsi="Times New Roman"/>
          <w:b/>
          <w:sz w:val="28"/>
          <w:szCs w:val="28"/>
        </w:rPr>
        <w:t>RVJ 125</w:t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  <w:t>RVJ 007</w:t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F26B20">
        <w:rPr>
          <w:rFonts w:ascii="Times New Roman" w:hAnsi="Times New Roman"/>
          <w:b/>
          <w:sz w:val="28"/>
          <w:szCs w:val="28"/>
        </w:rPr>
        <w:tab/>
      </w:r>
      <w:r w:rsidR="00F26B20">
        <w:rPr>
          <w:rFonts w:ascii="Times New Roman" w:hAnsi="Times New Roman"/>
          <w:b/>
          <w:sz w:val="28"/>
          <w:szCs w:val="28"/>
        </w:rPr>
        <w:tab/>
        <w:t>RVJ 136</w:t>
      </w:r>
      <w:r w:rsidR="003F7F3C">
        <w:rPr>
          <w:rFonts w:ascii="Times New Roman" w:hAnsi="Times New Roman"/>
          <w:b/>
          <w:sz w:val="28"/>
          <w:szCs w:val="28"/>
        </w:rPr>
        <w:tab/>
      </w:r>
    </w:p>
    <w:p w:rsidR="00FB26B1" w:rsidRPr="00FB26B1" w:rsidRDefault="00FB26B1" w:rsidP="0060766C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FB26B1">
        <w:rPr>
          <w:rFonts w:ascii="Times New Roman" w:hAnsi="Times New Roman"/>
          <w:b/>
          <w:sz w:val="28"/>
          <w:szCs w:val="28"/>
        </w:rPr>
        <w:t>RVJ 002</w:t>
      </w:r>
      <w:r w:rsidR="00F26B20">
        <w:rPr>
          <w:rFonts w:ascii="Times New Roman" w:hAnsi="Times New Roman"/>
          <w:b/>
          <w:sz w:val="28"/>
          <w:szCs w:val="28"/>
        </w:rPr>
        <w:tab/>
      </w:r>
      <w:r w:rsidR="00F26B20">
        <w:rPr>
          <w:rFonts w:ascii="Times New Roman" w:hAnsi="Times New Roman"/>
          <w:b/>
          <w:sz w:val="28"/>
          <w:szCs w:val="28"/>
        </w:rPr>
        <w:tab/>
        <w:t>RVJ 129</w:t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  <w:t>RVJ 012</w:t>
      </w:r>
      <w:r w:rsidR="00F26B20">
        <w:rPr>
          <w:rFonts w:ascii="Times New Roman" w:hAnsi="Times New Roman"/>
          <w:b/>
          <w:sz w:val="28"/>
          <w:szCs w:val="28"/>
        </w:rPr>
        <w:tab/>
      </w:r>
      <w:r w:rsidR="00F26B20">
        <w:rPr>
          <w:rFonts w:ascii="Times New Roman" w:hAnsi="Times New Roman"/>
          <w:b/>
          <w:sz w:val="28"/>
          <w:szCs w:val="28"/>
        </w:rPr>
        <w:tab/>
      </w:r>
      <w:r w:rsidR="00F26B20">
        <w:rPr>
          <w:rFonts w:ascii="Times New Roman" w:hAnsi="Times New Roman"/>
          <w:b/>
          <w:sz w:val="28"/>
          <w:szCs w:val="28"/>
        </w:rPr>
        <w:tab/>
        <w:t>RVJ 137</w:t>
      </w:r>
    </w:p>
    <w:p w:rsidR="003F7F3C" w:rsidRDefault="00FB26B1" w:rsidP="0060766C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FB26B1">
        <w:rPr>
          <w:rFonts w:ascii="Times New Roman" w:hAnsi="Times New Roman"/>
          <w:b/>
          <w:sz w:val="28"/>
          <w:szCs w:val="28"/>
        </w:rPr>
        <w:t>RVJ 005</w:t>
      </w:r>
      <w:r w:rsidR="00F26B20">
        <w:rPr>
          <w:rFonts w:ascii="Times New Roman" w:hAnsi="Times New Roman"/>
          <w:b/>
          <w:sz w:val="28"/>
          <w:szCs w:val="28"/>
        </w:rPr>
        <w:tab/>
      </w:r>
      <w:r w:rsidR="00F26B20">
        <w:rPr>
          <w:rFonts w:ascii="Times New Roman" w:hAnsi="Times New Roman"/>
          <w:b/>
          <w:sz w:val="28"/>
          <w:szCs w:val="28"/>
        </w:rPr>
        <w:tab/>
        <w:t>RVJ 130</w:t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  <w:t>RVJ 014</w:t>
      </w:r>
    </w:p>
    <w:p w:rsidR="00FB26B1" w:rsidRPr="00FB26B1" w:rsidRDefault="003F7F3C" w:rsidP="0060766C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RVJ 006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 w:rsidR="00F26B20">
        <w:rPr>
          <w:rFonts w:ascii="Times New Roman" w:hAnsi="Times New Roman"/>
          <w:b/>
          <w:sz w:val="28"/>
          <w:szCs w:val="28"/>
        </w:rPr>
        <w:t>RVJ 140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>RVJ 017</w:t>
      </w:r>
    </w:p>
    <w:p w:rsidR="00FB26B1" w:rsidRPr="00FB26B1" w:rsidRDefault="00FB26B1" w:rsidP="0060766C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FB26B1">
        <w:rPr>
          <w:rFonts w:ascii="Times New Roman" w:hAnsi="Times New Roman"/>
          <w:b/>
          <w:sz w:val="28"/>
          <w:szCs w:val="28"/>
        </w:rPr>
        <w:t>RVJ 008</w:t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F26B20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>RVJ 021</w:t>
      </w:r>
    </w:p>
    <w:p w:rsidR="00FB26B1" w:rsidRPr="00FB26B1" w:rsidRDefault="00FB26B1" w:rsidP="0060766C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FB26B1">
        <w:rPr>
          <w:rFonts w:ascii="Times New Roman" w:hAnsi="Times New Roman"/>
          <w:b/>
          <w:sz w:val="28"/>
          <w:szCs w:val="28"/>
        </w:rPr>
        <w:t>RVJ 013</w:t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  <w:t>RVJ 024</w:t>
      </w:r>
    </w:p>
    <w:p w:rsidR="00FB26B1" w:rsidRPr="00FB26B1" w:rsidRDefault="00FB26B1" w:rsidP="0060766C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FB26B1">
        <w:rPr>
          <w:rFonts w:ascii="Times New Roman" w:hAnsi="Times New Roman"/>
          <w:b/>
          <w:sz w:val="28"/>
          <w:szCs w:val="28"/>
        </w:rPr>
        <w:t>RVJ 016</w:t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  <w:t>RVJ 025</w:t>
      </w:r>
    </w:p>
    <w:p w:rsidR="00FB26B1" w:rsidRPr="00FB26B1" w:rsidRDefault="00FB26B1" w:rsidP="0060766C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FB26B1">
        <w:rPr>
          <w:rFonts w:ascii="Times New Roman" w:hAnsi="Times New Roman"/>
          <w:b/>
          <w:sz w:val="28"/>
          <w:szCs w:val="28"/>
        </w:rPr>
        <w:t>RVJ 020</w:t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  <w:t>RVJ 026</w:t>
      </w:r>
    </w:p>
    <w:p w:rsidR="00FB26B1" w:rsidRPr="00FB26B1" w:rsidRDefault="00FB26B1" w:rsidP="0060766C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FB26B1">
        <w:rPr>
          <w:rFonts w:ascii="Times New Roman" w:hAnsi="Times New Roman"/>
          <w:b/>
          <w:sz w:val="28"/>
          <w:szCs w:val="28"/>
        </w:rPr>
        <w:t>RVJ 022</w:t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  <w:t>RVJ 035</w:t>
      </w:r>
    </w:p>
    <w:p w:rsidR="00FB26B1" w:rsidRPr="00FB26B1" w:rsidRDefault="00FB26B1" w:rsidP="0060766C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FB26B1">
        <w:rPr>
          <w:rFonts w:ascii="Times New Roman" w:hAnsi="Times New Roman"/>
          <w:b/>
          <w:sz w:val="28"/>
          <w:szCs w:val="28"/>
        </w:rPr>
        <w:t>RVJ 045</w:t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  <w:t>RVJ 038</w:t>
      </w:r>
    </w:p>
    <w:p w:rsidR="00FB26B1" w:rsidRDefault="00FB26B1" w:rsidP="0060766C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FB26B1">
        <w:rPr>
          <w:rFonts w:ascii="Times New Roman" w:hAnsi="Times New Roman"/>
          <w:b/>
          <w:sz w:val="28"/>
          <w:szCs w:val="28"/>
        </w:rPr>
        <w:t>RVJ 046</w:t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  <w:t>RVJ 039</w:t>
      </w:r>
    </w:p>
    <w:p w:rsidR="00FB26B1" w:rsidRPr="00FB26B1" w:rsidRDefault="00FB26B1" w:rsidP="0060766C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RVJ 047</w:t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  <w:t>RVJ 043</w:t>
      </w:r>
    </w:p>
    <w:p w:rsidR="00FB26B1" w:rsidRPr="00FB26B1" w:rsidRDefault="00FB26B1" w:rsidP="0060766C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FB26B1">
        <w:rPr>
          <w:rFonts w:ascii="Times New Roman" w:hAnsi="Times New Roman"/>
          <w:b/>
          <w:sz w:val="28"/>
          <w:szCs w:val="28"/>
        </w:rPr>
        <w:t>RVJ 103</w:t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  <w:t>RVJ 044</w:t>
      </w:r>
    </w:p>
    <w:p w:rsidR="00FB26B1" w:rsidRPr="00FB26B1" w:rsidRDefault="00FB26B1" w:rsidP="0060766C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FB26B1">
        <w:rPr>
          <w:rFonts w:ascii="Times New Roman" w:hAnsi="Times New Roman"/>
          <w:b/>
          <w:sz w:val="28"/>
          <w:szCs w:val="28"/>
        </w:rPr>
        <w:t>RVJ 104</w:t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  <w:t>RVJ 101</w:t>
      </w:r>
    </w:p>
    <w:p w:rsidR="00FB26B1" w:rsidRPr="00FB26B1" w:rsidRDefault="00FB26B1" w:rsidP="0060766C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FB26B1">
        <w:rPr>
          <w:rFonts w:ascii="Times New Roman" w:hAnsi="Times New Roman"/>
          <w:b/>
          <w:sz w:val="28"/>
          <w:szCs w:val="28"/>
        </w:rPr>
        <w:t>RVJ 105</w:t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  <w:t>RVJ 113</w:t>
      </w:r>
    </w:p>
    <w:p w:rsidR="00F26B20" w:rsidRDefault="00FB26B1" w:rsidP="0060766C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FB26B1">
        <w:rPr>
          <w:rFonts w:ascii="Times New Roman" w:hAnsi="Times New Roman"/>
          <w:b/>
          <w:sz w:val="28"/>
          <w:szCs w:val="28"/>
        </w:rPr>
        <w:t>RVJ 106</w:t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</w:r>
      <w:r w:rsidR="003F7F3C">
        <w:rPr>
          <w:rFonts w:ascii="Times New Roman" w:hAnsi="Times New Roman"/>
          <w:b/>
          <w:sz w:val="28"/>
          <w:szCs w:val="28"/>
        </w:rPr>
        <w:tab/>
        <w:t>RVJ 118</w:t>
      </w:r>
    </w:p>
    <w:p w:rsidR="003F7F3C" w:rsidRPr="00FB26B1" w:rsidRDefault="003F7F3C" w:rsidP="003F7F3C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RVJ 109</w:t>
      </w:r>
      <w:r w:rsidR="00F26B20">
        <w:rPr>
          <w:rFonts w:ascii="Times New Roman" w:hAnsi="Times New Roman"/>
          <w:b/>
          <w:sz w:val="28"/>
          <w:szCs w:val="28"/>
        </w:rPr>
        <w:tab/>
      </w:r>
      <w:r w:rsidR="00F26B20">
        <w:rPr>
          <w:rFonts w:ascii="Times New Roman" w:hAnsi="Times New Roman"/>
          <w:b/>
          <w:sz w:val="28"/>
          <w:szCs w:val="28"/>
        </w:rPr>
        <w:tab/>
      </w:r>
      <w:r w:rsidR="00F26B20">
        <w:rPr>
          <w:rFonts w:ascii="Times New Roman" w:hAnsi="Times New Roman"/>
          <w:b/>
          <w:sz w:val="28"/>
          <w:szCs w:val="28"/>
        </w:rPr>
        <w:tab/>
      </w:r>
      <w:r w:rsidR="00F26B20">
        <w:rPr>
          <w:rFonts w:ascii="Times New Roman" w:hAnsi="Times New Roman"/>
          <w:b/>
          <w:sz w:val="28"/>
          <w:szCs w:val="28"/>
        </w:rPr>
        <w:tab/>
      </w:r>
      <w:r w:rsidR="00F26B20">
        <w:rPr>
          <w:rFonts w:ascii="Times New Roman" w:hAnsi="Times New Roman"/>
          <w:b/>
          <w:sz w:val="28"/>
          <w:szCs w:val="28"/>
        </w:rPr>
        <w:tab/>
      </w:r>
      <w:r w:rsidR="00F26B20">
        <w:rPr>
          <w:rFonts w:ascii="Times New Roman" w:hAnsi="Times New Roman"/>
          <w:b/>
          <w:sz w:val="28"/>
          <w:szCs w:val="28"/>
        </w:rPr>
        <w:tab/>
        <w:t>RVJ 121</w:t>
      </w:r>
    </w:p>
    <w:p w:rsidR="00FB26B1" w:rsidRPr="00FB26B1" w:rsidRDefault="00FB26B1" w:rsidP="0060766C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FB26B1">
        <w:rPr>
          <w:rFonts w:ascii="Times New Roman" w:hAnsi="Times New Roman"/>
          <w:b/>
          <w:sz w:val="28"/>
          <w:szCs w:val="28"/>
        </w:rPr>
        <w:t>RVJ 111</w:t>
      </w:r>
      <w:r w:rsidR="00F26B20">
        <w:rPr>
          <w:rFonts w:ascii="Times New Roman" w:hAnsi="Times New Roman"/>
          <w:b/>
          <w:sz w:val="28"/>
          <w:szCs w:val="28"/>
        </w:rPr>
        <w:tab/>
      </w:r>
      <w:r w:rsidR="00F26B20">
        <w:rPr>
          <w:rFonts w:ascii="Times New Roman" w:hAnsi="Times New Roman"/>
          <w:b/>
          <w:sz w:val="28"/>
          <w:szCs w:val="28"/>
        </w:rPr>
        <w:tab/>
      </w:r>
      <w:r w:rsidR="00F26B20">
        <w:rPr>
          <w:rFonts w:ascii="Times New Roman" w:hAnsi="Times New Roman"/>
          <w:b/>
          <w:sz w:val="28"/>
          <w:szCs w:val="28"/>
        </w:rPr>
        <w:tab/>
      </w:r>
      <w:r w:rsidR="00F26B20">
        <w:rPr>
          <w:rFonts w:ascii="Times New Roman" w:hAnsi="Times New Roman"/>
          <w:b/>
          <w:sz w:val="28"/>
          <w:szCs w:val="28"/>
        </w:rPr>
        <w:tab/>
      </w:r>
      <w:r w:rsidR="00F26B20">
        <w:rPr>
          <w:rFonts w:ascii="Times New Roman" w:hAnsi="Times New Roman"/>
          <w:b/>
          <w:sz w:val="28"/>
          <w:szCs w:val="28"/>
        </w:rPr>
        <w:tab/>
      </w:r>
      <w:r w:rsidR="00F26B20">
        <w:rPr>
          <w:rFonts w:ascii="Times New Roman" w:hAnsi="Times New Roman"/>
          <w:b/>
          <w:sz w:val="28"/>
          <w:szCs w:val="28"/>
        </w:rPr>
        <w:tab/>
        <w:t>RVJ 122</w:t>
      </w:r>
    </w:p>
    <w:p w:rsidR="00FB26B1" w:rsidRDefault="00FB26B1" w:rsidP="0060766C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FB26B1">
        <w:rPr>
          <w:rFonts w:ascii="Times New Roman" w:hAnsi="Times New Roman"/>
          <w:b/>
          <w:sz w:val="28"/>
          <w:szCs w:val="28"/>
        </w:rPr>
        <w:t>RVJ 112</w:t>
      </w:r>
      <w:r w:rsidR="00F26B20">
        <w:rPr>
          <w:rFonts w:ascii="Times New Roman" w:hAnsi="Times New Roman"/>
          <w:b/>
          <w:sz w:val="28"/>
          <w:szCs w:val="28"/>
        </w:rPr>
        <w:tab/>
      </w:r>
      <w:r w:rsidR="00F26B20">
        <w:rPr>
          <w:rFonts w:ascii="Times New Roman" w:hAnsi="Times New Roman"/>
          <w:b/>
          <w:sz w:val="28"/>
          <w:szCs w:val="28"/>
        </w:rPr>
        <w:tab/>
      </w:r>
      <w:r w:rsidR="00F26B20">
        <w:rPr>
          <w:rFonts w:ascii="Times New Roman" w:hAnsi="Times New Roman"/>
          <w:b/>
          <w:sz w:val="28"/>
          <w:szCs w:val="28"/>
        </w:rPr>
        <w:tab/>
      </w:r>
      <w:r w:rsidR="00F26B20">
        <w:rPr>
          <w:rFonts w:ascii="Times New Roman" w:hAnsi="Times New Roman"/>
          <w:b/>
          <w:sz w:val="28"/>
          <w:szCs w:val="28"/>
        </w:rPr>
        <w:tab/>
      </w:r>
      <w:r w:rsidR="00F26B20">
        <w:rPr>
          <w:rFonts w:ascii="Times New Roman" w:hAnsi="Times New Roman"/>
          <w:b/>
          <w:sz w:val="28"/>
          <w:szCs w:val="28"/>
        </w:rPr>
        <w:tab/>
      </w:r>
      <w:r w:rsidR="00F26B20">
        <w:rPr>
          <w:rFonts w:ascii="Times New Roman" w:hAnsi="Times New Roman"/>
          <w:b/>
          <w:sz w:val="28"/>
          <w:szCs w:val="28"/>
        </w:rPr>
        <w:tab/>
        <w:t>RVJ 127</w:t>
      </w:r>
    </w:p>
    <w:p w:rsidR="00FB26B1" w:rsidRDefault="003F7F3C" w:rsidP="0060766C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RVJ 116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 w:rsidR="00F26B20">
        <w:rPr>
          <w:rFonts w:ascii="Times New Roman" w:hAnsi="Times New Roman"/>
          <w:b/>
          <w:sz w:val="28"/>
          <w:szCs w:val="28"/>
        </w:rPr>
        <w:t>RVJ 128</w:t>
      </w:r>
    </w:p>
    <w:p w:rsidR="00D36776" w:rsidRPr="003F7F3C" w:rsidRDefault="003F7F3C" w:rsidP="003F7F3C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RVJ 120</w:t>
      </w:r>
      <w:r w:rsidR="00F26B20">
        <w:rPr>
          <w:rFonts w:ascii="Times New Roman" w:hAnsi="Times New Roman"/>
          <w:b/>
          <w:sz w:val="28"/>
          <w:szCs w:val="28"/>
        </w:rPr>
        <w:tab/>
      </w:r>
      <w:r w:rsidR="00F26B20">
        <w:rPr>
          <w:rFonts w:ascii="Times New Roman" w:hAnsi="Times New Roman"/>
          <w:b/>
          <w:sz w:val="28"/>
          <w:szCs w:val="28"/>
        </w:rPr>
        <w:tab/>
      </w:r>
      <w:r w:rsidR="00F26B20">
        <w:rPr>
          <w:rFonts w:ascii="Times New Roman" w:hAnsi="Times New Roman"/>
          <w:b/>
          <w:sz w:val="28"/>
          <w:szCs w:val="28"/>
        </w:rPr>
        <w:tab/>
      </w:r>
      <w:r w:rsidR="00F26B20">
        <w:rPr>
          <w:rFonts w:ascii="Times New Roman" w:hAnsi="Times New Roman"/>
          <w:b/>
          <w:sz w:val="28"/>
          <w:szCs w:val="28"/>
        </w:rPr>
        <w:tab/>
      </w:r>
      <w:r w:rsidR="00F26B20">
        <w:rPr>
          <w:rFonts w:ascii="Times New Roman" w:hAnsi="Times New Roman"/>
          <w:b/>
          <w:sz w:val="28"/>
          <w:szCs w:val="28"/>
        </w:rPr>
        <w:tab/>
      </w:r>
      <w:r w:rsidR="00F26B20">
        <w:rPr>
          <w:rFonts w:ascii="Times New Roman" w:hAnsi="Times New Roman"/>
          <w:b/>
          <w:sz w:val="28"/>
          <w:szCs w:val="28"/>
        </w:rPr>
        <w:tab/>
        <w:t>RVJ 132</w:t>
      </w:r>
      <w:bookmarkStart w:id="0" w:name="_GoBack"/>
      <w:bookmarkEnd w:id="0"/>
    </w:p>
    <w:sectPr w:rsidR="00D36776" w:rsidRPr="003F7F3C" w:rsidSect="0086799D">
      <w:headerReference w:type="default" r:id="rId8"/>
      <w:pgSz w:w="11906" w:h="16838"/>
      <w:pgMar w:top="720" w:right="707" w:bottom="269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6B69" w:rsidRDefault="00E56B69" w:rsidP="003D1D62">
      <w:pPr>
        <w:spacing w:after="0" w:line="240" w:lineRule="auto"/>
      </w:pPr>
      <w:r>
        <w:separator/>
      </w:r>
    </w:p>
  </w:endnote>
  <w:endnote w:type="continuationSeparator" w:id="0">
    <w:p w:rsidR="00E56B69" w:rsidRDefault="00E56B69" w:rsidP="003D1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6B69" w:rsidRDefault="00E56B69" w:rsidP="003D1D62">
      <w:pPr>
        <w:spacing w:after="0" w:line="240" w:lineRule="auto"/>
      </w:pPr>
      <w:r>
        <w:separator/>
      </w:r>
    </w:p>
  </w:footnote>
  <w:footnote w:type="continuationSeparator" w:id="0">
    <w:p w:rsidR="00E56B69" w:rsidRDefault="00E56B69" w:rsidP="003D1D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1D62" w:rsidRPr="0060766C" w:rsidRDefault="00E56B69" w:rsidP="0060766C">
    <w:pPr>
      <w:pStyle w:val="Zhlav"/>
      <w:ind w:firstLine="708"/>
      <w:jc w:val="center"/>
      <w:rPr>
        <w:b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2" o:spid="_x0000_s2051" type="#_x0000_t75" alt="HLAVICKOVY_A4" style="position:absolute;left:0;text-align:left;margin-left:0;margin-top:-35.7pt;width:124.5pt;height:67.75pt;z-index:-1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<v:imagedata r:id="rId1" o:title="HLAVICKOVY_A4" croptop="57321f" cropbottom="1576f" cropright="48281f"/>
          <w10:wrap anchorx="margin"/>
        </v:shape>
      </w:pict>
    </w:r>
    <w:r w:rsidR="0060766C">
      <w:rPr>
        <w:b/>
      </w:rPr>
      <w:t>Základní škola s rozšířenou výukou jazyků, Praha 4, Jeremenkova 1003</w:t>
    </w:r>
    <w:r>
      <w:rPr>
        <w:noProof/>
      </w:rPr>
      <w:pict>
        <v:shape id="_x0000_s2050" type="#_x0000_t75" style="position:absolute;left:0;text-align:left;margin-left:-36pt;margin-top:-36.85pt;width:595.55pt;height:842.05pt;z-index:-2;mso-position-horizontal-relative:text;mso-position-vertical-relative:text">
          <v:imagedata r:id="rId1" o:title="HLAVICKOVY_A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414C6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NotTrackMoves/>
  <w:defaultTabStop w:val="708"/>
  <w:hyphenationZone w:val="425"/>
  <w:characterSpacingControl w:val="doNotCompress"/>
  <w:hdrShapeDefaults>
    <o:shapedefaults v:ext="edit" spidmax="2052" style="mso-position-horizontal:left;mso-position-horizontal-relative:page;mso-position-vertical-relative:page;mso-width-relative:margin;mso-height-relative:margin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6626D"/>
    <w:rsid w:val="00087D53"/>
    <w:rsid w:val="000D2C99"/>
    <w:rsid w:val="000D7276"/>
    <w:rsid w:val="00166582"/>
    <w:rsid w:val="00196EEB"/>
    <w:rsid w:val="00283F3B"/>
    <w:rsid w:val="003041F1"/>
    <w:rsid w:val="00317843"/>
    <w:rsid w:val="003D1D62"/>
    <w:rsid w:val="003F7F3C"/>
    <w:rsid w:val="004645AE"/>
    <w:rsid w:val="00517D51"/>
    <w:rsid w:val="005478B8"/>
    <w:rsid w:val="00587FE5"/>
    <w:rsid w:val="005E15BE"/>
    <w:rsid w:val="0060766C"/>
    <w:rsid w:val="006548AC"/>
    <w:rsid w:val="006E088A"/>
    <w:rsid w:val="00700E51"/>
    <w:rsid w:val="007A0EB9"/>
    <w:rsid w:val="008631B5"/>
    <w:rsid w:val="0086799D"/>
    <w:rsid w:val="00886251"/>
    <w:rsid w:val="009962EC"/>
    <w:rsid w:val="009C0DEB"/>
    <w:rsid w:val="00AD01D8"/>
    <w:rsid w:val="00B6626D"/>
    <w:rsid w:val="00C036F2"/>
    <w:rsid w:val="00C644F4"/>
    <w:rsid w:val="00CF0E96"/>
    <w:rsid w:val="00D36776"/>
    <w:rsid w:val="00E549C2"/>
    <w:rsid w:val="00E56B69"/>
    <w:rsid w:val="00EE0DEC"/>
    <w:rsid w:val="00F26B20"/>
    <w:rsid w:val="00FB26B1"/>
    <w:rsid w:val="00FD1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 style="mso-position-horizontal:left;mso-position-horizontal-relative:page;mso-position-vertical-relative:page;mso-width-relative:margin;mso-height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6A8DE32B"/>
  <w15:chartTrackingRefBased/>
  <w15:docId w15:val="{AB1AFC3B-D461-4D5E-9DF3-70F8D0160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D1D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1D62"/>
  </w:style>
  <w:style w:type="paragraph" w:styleId="Zpat">
    <w:name w:val="footer"/>
    <w:basedOn w:val="Normln"/>
    <w:link w:val="ZpatChar"/>
    <w:uiPriority w:val="99"/>
    <w:unhideWhenUsed/>
    <w:rsid w:val="003D1D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D1D62"/>
  </w:style>
  <w:style w:type="table" w:styleId="Mkatabulky">
    <w:name w:val="Table Grid"/>
    <w:basedOn w:val="Normlntabulka"/>
    <w:uiPriority w:val="39"/>
    <w:rsid w:val="000D2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478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5478B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pravce\Desktop\HLAV.%20PAPIR%20JEREMENKOVA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31F51A-23AC-4C7C-AEA2-79B69BE5A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HLAV. PAPIR JEREMENKOVA</Template>
  <TotalTime>91</TotalTime>
  <Pages>1</Pages>
  <Words>86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spravce</dc:creator>
  <cp:keywords/>
  <dc:description/>
  <cp:lastModifiedBy>Jan.Vondrous@zsjeremenkova.cz</cp:lastModifiedBy>
  <cp:revision>3</cp:revision>
  <cp:lastPrinted>2016-12-16T14:33:00Z</cp:lastPrinted>
  <dcterms:created xsi:type="dcterms:W3CDTF">2018-08-22T14:26:00Z</dcterms:created>
  <dcterms:modified xsi:type="dcterms:W3CDTF">2018-08-22T16:12:00Z</dcterms:modified>
</cp:coreProperties>
</file>